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199" w:rsidRDefault="005B7199" w:rsidP="003C2D53">
      <w:pPr>
        <w:tabs>
          <w:tab w:val="left" w:pos="9360"/>
        </w:tabs>
        <w:ind w:right="-5"/>
        <w:rPr>
          <w:sz w:val="28"/>
          <w:szCs w:val="28"/>
        </w:rPr>
      </w:pPr>
    </w:p>
    <w:p w:rsidR="005B7199" w:rsidRDefault="005B7199" w:rsidP="00EB4A0A">
      <w:pPr>
        <w:tabs>
          <w:tab w:val="left" w:pos="9360"/>
        </w:tabs>
        <w:ind w:right="-5"/>
        <w:jc w:val="right"/>
        <w:rPr>
          <w:sz w:val="28"/>
          <w:szCs w:val="28"/>
        </w:rPr>
      </w:pPr>
    </w:p>
    <w:p w:rsidR="005B7199" w:rsidRDefault="005B7199" w:rsidP="003C2D53">
      <w:pPr>
        <w:jc w:val="center"/>
        <w:rPr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Зябликово_герб (1)" style="width:46.2pt;height:43.8pt;visibility:visible">
            <v:imagedata r:id="rId4" o:title=""/>
          </v:shape>
        </w:pict>
      </w:r>
    </w:p>
    <w:p w:rsidR="005B7199" w:rsidRDefault="005B7199" w:rsidP="003C2D53">
      <w:pPr>
        <w:jc w:val="center"/>
        <w:rPr>
          <w:sz w:val="28"/>
          <w:szCs w:val="28"/>
        </w:rPr>
      </w:pPr>
    </w:p>
    <w:p w:rsidR="005B7199" w:rsidRDefault="005B7199" w:rsidP="003C2D53">
      <w:pPr>
        <w:jc w:val="center"/>
        <w:rPr>
          <w:sz w:val="28"/>
          <w:szCs w:val="28"/>
        </w:rPr>
      </w:pPr>
      <w:r>
        <w:rPr>
          <w:sz w:val="28"/>
          <w:szCs w:val="28"/>
        </w:rPr>
        <w:t>СОВЕТ ДЕПУТАТОВ</w:t>
      </w:r>
    </w:p>
    <w:p w:rsidR="005B7199" w:rsidRDefault="005B7199" w:rsidP="003C2D53">
      <w:pPr>
        <w:jc w:val="center"/>
        <w:rPr>
          <w:bCs/>
          <w:sz w:val="28"/>
          <w:szCs w:val="28"/>
        </w:rPr>
      </w:pPr>
      <w:r>
        <w:rPr>
          <w:sz w:val="28"/>
          <w:szCs w:val="28"/>
        </w:rPr>
        <w:t>муниципального округа</w:t>
      </w:r>
    </w:p>
    <w:p w:rsidR="005B7199" w:rsidRDefault="005B7199" w:rsidP="003C2D53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Зябликово</w:t>
      </w:r>
    </w:p>
    <w:p w:rsidR="005B7199" w:rsidRDefault="005B7199" w:rsidP="003C2D53">
      <w:pPr>
        <w:jc w:val="center"/>
        <w:rPr>
          <w:sz w:val="28"/>
          <w:szCs w:val="28"/>
        </w:rPr>
      </w:pPr>
    </w:p>
    <w:p w:rsidR="005B7199" w:rsidRDefault="005B7199" w:rsidP="003C2D5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5B7199" w:rsidRDefault="005B7199" w:rsidP="003C2D53">
      <w:pPr>
        <w:jc w:val="both"/>
        <w:rPr>
          <w:sz w:val="26"/>
          <w:szCs w:val="26"/>
        </w:rPr>
      </w:pPr>
    </w:p>
    <w:p w:rsidR="005B7199" w:rsidRDefault="005B7199" w:rsidP="003C2D53">
      <w:pPr>
        <w:jc w:val="both"/>
        <w:rPr>
          <w:sz w:val="26"/>
          <w:szCs w:val="26"/>
        </w:rPr>
      </w:pPr>
    </w:p>
    <w:p w:rsidR="005B7199" w:rsidRPr="003C2D53" w:rsidRDefault="005B7199" w:rsidP="003C2D53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03.09.2014 № МЗБ-03-96</w:t>
      </w:r>
      <w:r w:rsidRPr="00536955">
        <w:rPr>
          <w:b/>
          <w:sz w:val="26"/>
          <w:szCs w:val="26"/>
        </w:rPr>
        <w:t>/14</w:t>
      </w:r>
    </w:p>
    <w:p w:rsidR="005B7199" w:rsidRDefault="005B7199" w:rsidP="00DC2553">
      <w:pPr>
        <w:tabs>
          <w:tab w:val="left" w:pos="4680"/>
        </w:tabs>
        <w:ind w:right="4675"/>
        <w:jc w:val="both"/>
        <w:rPr>
          <w:sz w:val="28"/>
          <w:szCs w:val="28"/>
        </w:rPr>
      </w:pPr>
    </w:p>
    <w:p w:rsidR="005B7199" w:rsidRPr="00DC2553" w:rsidRDefault="005B7199" w:rsidP="00DC2553">
      <w:pPr>
        <w:tabs>
          <w:tab w:val="left" w:pos="4680"/>
        </w:tabs>
        <w:ind w:right="4675"/>
        <w:jc w:val="both"/>
        <w:rPr>
          <w:b/>
          <w:sz w:val="28"/>
          <w:szCs w:val="28"/>
        </w:rPr>
      </w:pPr>
      <w:r w:rsidRPr="00DC2553">
        <w:rPr>
          <w:b/>
          <w:sz w:val="28"/>
          <w:szCs w:val="28"/>
        </w:rPr>
        <w:t>О рассмотрении проекта градостроительного межевания территории</w:t>
      </w:r>
      <w:r>
        <w:rPr>
          <w:b/>
          <w:sz w:val="28"/>
          <w:szCs w:val="28"/>
        </w:rPr>
        <w:t xml:space="preserve"> квартала</w:t>
      </w:r>
      <w:r w:rsidRPr="00DC2553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района Зябликово, ограниченного: Братеевской улицей, улицей Мусы Джалиля, Хордовым проездом, Задонским проездом</w:t>
      </w:r>
    </w:p>
    <w:p w:rsidR="005B7199" w:rsidRDefault="005B7199" w:rsidP="00DC2553">
      <w:pPr>
        <w:tabs>
          <w:tab w:val="left" w:pos="4680"/>
        </w:tabs>
        <w:ind w:right="4675"/>
        <w:jc w:val="both"/>
        <w:rPr>
          <w:b/>
          <w:sz w:val="28"/>
          <w:szCs w:val="28"/>
        </w:rPr>
      </w:pPr>
    </w:p>
    <w:p w:rsidR="005B7199" w:rsidRPr="00DC2553" w:rsidRDefault="005B7199" w:rsidP="00DC2553">
      <w:pPr>
        <w:tabs>
          <w:tab w:val="left" w:pos="4680"/>
        </w:tabs>
        <w:ind w:right="4675"/>
        <w:jc w:val="both"/>
        <w:rPr>
          <w:b/>
          <w:sz w:val="28"/>
          <w:szCs w:val="28"/>
        </w:rPr>
      </w:pPr>
    </w:p>
    <w:p w:rsidR="005B7199" w:rsidRPr="00DC2553" w:rsidRDefault="005B7199" w:rsidP="00DC2553">
      <w:pPr>
        <w:pStyle w:val="BodyTextIndent"/>
        <w:ind w:firstLine="700"/>
        <w:rPr>
          <w:rFonts w:ascii="Times New Roman" w:hAnsi="Times New Roman"/>
          <w:b/>
        </w:rPr>
      </w:pPr>
      <w:r>
        <w:rPr>
          <w:rFonts w:ascii="Times New Roman" w:hAnsi="Times New Roman"/>
        </w:rPr>
        <w:t>В соответствии с частью 22 статьи 3</w:t>
      </w:r>
      <w:r w:rsidRPr="00DC2553">
        <w:rPr>
          <w:rFonts w:ascii="Times New Roman" w:hAnsi="Times New Roman"/>
        </w:rPr>
        <w:t xml:space="preserve"> Устава </w:t>
      </w:r>
      <w:r>
        <w:rPr>
          <w:rFonts w:ascii="Times New Roman" w:hAnsi="Times New Roman"/>
        </w:rPr>
        <w:t>муниципального округа Зябликово и</w:t>
      </w:r>
      <w:r w:rsidRPr="00DC2553">
        <w:rPr>
          <w:rFonts w:ascii="Times New Roman" w:hAnsi="Times New Roman"/>
        </w:rPr>
        <w:t xml:space="preserve"> частью 2 статьи 69 Закона города Москве от 25 июня 2008 года № 28 «Градостроительного кодекса города Москвы» Совет депутатов, рассмотрев проект градостроительного межевания территории</w:t>
      </w:r>
      <w:r>
        <w:rPr>
          <w:rFonts w:ascii="Times New Roman" w:hAnsi="Times New Roman"/>
        </w:rPr>
        <w:t xml:space="preserve"> квартала</w:t>
      </w:r>
      <w:r w:rsidRPr="00DC2553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района Зябликово, ограниченного: Братеевской улицей, улицей Мусы Джалиля, Хордовым проездом, Задонским проездом</w:t>
      </w:r>
      <w:r w:rsidRPr="00DC2553">
        <w:rPr>
          <w:rFonts w:ascii="Times New Roman" w:hAnsi="Times New Roman"/>
        </w:rPr>
        <w:t>,</w:t>
      </w:r>
      <w:r w:rsidRPr="00DC2553">
        <w:rPr>
          <w:rFonts w:ascii="Times New Roman" w:hAnsi="Times New Roman"/>
          <w:b/>
        </w:rPr>
        <w:t xml:space="preserve"> РЕШИЛ:</w:t>
      </w:r>
    </w:p>
    <w:p w:rsidR="005B7199" w:rsidRPr="00DC2553" w:rsidRDefault="005B7199" w:rsidP="00DC2553">
      <w:pPr>
        <w:pStyle w:val="BodyTextIndent"/>
        <w:ind w:firstLine="700"/>
        <w:rPr>
          <w:rFonts w:ascii="Times New Roman" w:hAnsi="Times New Roman"/>
        </w:rPr>
      </w:pPr>
      <w:r w:rsidRPr="00DC2553">
        <w:rPr>
          <w:rFonts w:ascii="Times New Roman" w:hAnsi="Times New Roman"/>
        </w:rPr>
        <w:t xml:space="preserve">1.  Принять информацию к сведению. </w:t>
      </w:r>
    </w:p>
    <w:p w:rsidR="005B7199" w:rsidRPr="00DC2553" w:rsidRDefault="005B7199" w:rsidP="0042621D">
      <w:pPr>
        <w:pStyle w:val="BodyTextIndent"/>
        <w:ind w:firstLine="700"/>
        <w:rPr>
          <w:rFonts w:ascii="Times New Roman" w:hAnsi="Times New Roman"/>
        </w:rPr>
      </w:pPr>
      <w:r w:rsidRPr="00DC2553">
        <w:rPr>
          <w:rFonts w:ascii="Times New Roman" w:hAnsi="Times New Roman"/>
        </w:rPr>
        <w:t>2.  Направить настоящее решение не позднее трех рабочих дней со дня его принятия в управу района Зябликово города Москвы, в префектуру Южного администр</w:t>
      </w:r>
      <w:r>
        <w:rPr>
          <w:rFonts w:ascii="Times New Roman" w:hAnsi="Times New Roman"/>
        </w:rPr>
        <w:t xml:space="preserve">ативного округа города Москвы, </w:t>
      </w:r>
      <w:r w:rsidRPr="00DC2553">
        <w:rPr>
          <w:rFonts w:ascii="Times New Roman" w:hAnsi="Times New Roman"/>
        </w:rPr>
        <w:t>в ГУП Главное архитектурно-планировочное управление</w:t>
      </w:r>
      <w:r w:rsidRPr="0042621D">
        <w:t xml:space="preserve"> </w:t>
      </w:r>
      <w:r w:rsidRPr="0042621D">
        <w:rPr>
          <w:rFonts w:ascii="Times New Roman" w:hAnsi="Times New Roman"/>
        </w:rPr>
        <w:t>и Департамент территориальных органов исполнительной власти города Москвы.</w:t>
      </w:r>
      <w:r w:rsidRPr="00DC2553">
        <w:rPr>
          <w:rFonts w:ascii="Times New Roman" w:hAnsi="Times New Roman"/>
        </w:rPr>
        <w:t xml:space="preserve"> </w:t>
      </w:r>
    </w:p>
    <w:p w:rsidR="005B7199" w:rsidRPr="004A69E4" w:rsidRDefault="005B7199" w:rsidP="0042621D">
      <w:pPr>
        <w:autoSpaceDE w:val="0"/>
        <w:autoSpaceDN w:val="0"/>
        <w:adjustRightInd w:val="0"/>
        <w:ind w:firstLine="70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3</w:t>
      </w:r>
      <w:r w:rsidRPr="004A69E4">
        <w:rPr>
          <w:sz w:val="28"/>
          <w:szCs w:val="28"/>
        </w:rPr>
        <w:t xml:space="preserve">. Опубликовать настоящее решение </w:t>
      </w:r>
      <w:r>
        <w:rPr>
          <w:sz w:val="28"/>
          <w:szCs w:val="28"/>
        </w:rPr>
        <w:t xml:space="preserve">в бюллетене «Московский муниципальный вестник» и разместить </w:t>
      </w:r>
      <w:r w:rsidRPr="004A69E4">
        <w:rPr>
          <w:sz w:val="28"/>
          <w:szCs w:val="28"/>
        </w:rPr>
        <w:t xml:space="preserve">на официальном сайте </w:t>
      </w:r>
      <w:r>
        <w:rPr>
          <w:sz w:val="28"/>
          <w:szCs w:val="28"/>
        </w:rPr>
        <w:t xml:space="preserve">муниципального округа Зябликово </w:t>
      </w:r>
      <w:r>
        <w:rPr>
          <w:sz w:val="28"/>
          <w:szCs w:val="28"/>
          <w:lang w:val="en-US"/>
        </w:rPr>
        <w:t>www</w:t>
      </w:r>
      <w:r w:rsidRPr="00876588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zyablikovo</w:t>
      </w:r>
      <w:r w:rsidRPr="00876588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mos</w:t>
      </w:r>
      <w:r w:rsidRPr="00876588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  <w:r>
        <w:rPr>
          <w:sz w:val="28"/>
          <w:szCs w:val="28"/>
        </w:rPr>
        <w:t xml:space="preserve"> </w:t>
      </w:r>
      <w:r w:rsidRPr="004A69E4">
        <w:rPr>
          <w:sz w:val="28"/>
          <w:szCs w:val="28"/>
        </w:rPr>
        <w:t>в информационно-телекоммуникационной сети «Интернет».</w:t>
      </w:r>
    </w:p>
    <w:p w:rsidR="005B7199" w:rsidRPr="0042621D" w:rsidRDefault="005B7199" w:rsidP="0042621D">
      <w:pPr>
        <w:autoSpaceDE w:val="0"/>
        <w:autoSpaceDN w:val="0"/>
        <w:adjustRightInd w:val="0"/>
        <w:ind w:firstLine="720"/>
        <w:jc w:val="both"/>
        <w:outlineLvl w:val="1"/>
        <w:rPr>
          <w:sz w:val="28"/>
          <w:szCs w:val="28"/>
        </w:rPr>
      </w:pPr>
      <w:r w:rsidRPr="0042621D">
        <w:rPr>
          <w:sz w:val="28"/>
          <w:szCs w:val="28"/>
        </w:rPr>
        <w:t xml:space="preserve">4.  Контроль за выполнением настоящего решения возложить на главу муниципального округа Зябликово </w:t>
      </w:r>
      <w:r w:rsidRPr="0042621D">
        <w:rPr>
          <w:b/>
          <w:sz w:val="28"/>
          <w:szCs w:val="28"/>
        </w:rPr>
        <w:t>И.В. Золкину</w:t>
      </w:r>
      <w:r w:rsidRPr="0042621D">
        <w:rPr>
          <w:sz w:val="28"/>
          <w:szCs w:val="28"/>
        </w:rPr>
        <w:t>.</w:t>
      </w:r>
    </w:p>
    <w:p w:rsidR="005B7199" w:rsidRPr="00DC2553" w:rsidRDefault="005B7199" w:rsidP="00DC2553">
      <w:pPr>
        <w:jc w:val="both"/>
        <w:rPr>
          <w:sz w:val="28"/>
          <w:szCs w:val="28"/>
        </w:rPr>
      </w:pPr>
    </w:p>
    <w:p w:rsidR="005B7199" w:rsidRPr="00DC2553" w:rsidRDefault="005B7199" w:rsidP="00DC2553">
      <w:pPr>
        <w:jc w:val="both"/>
        <w:rPr>
          <w:b/>
          <w:sz w:val="28"/>
          <w:szCs w:val="28"/>
        </w:rPr>
      </w:pPr>
      <w:r w:rsidRPr="00DC2553">
        <w:rPr>
          <w:b/>
          <w:sz w:val="28"/>
          <w:szCs w:val="28"/>
        </w:rPr>
        <w:t>Глава муниципального</w:t>
      </w:r>
    </w:p>
    <w:p w:rsidR="005B7199" w:rsidRPr="001E64E8" w:rsidRDefault="005B7199" w:rsidP="001E64E8">
      <w:pPr>
        <w:jc w:val="both"/>
        <w:rPr>
          <w:b/>
          <w:sz w:val="28"/>
          <w:szCs w:val="28"/>
        </w:rPr>
      </w:pPr>
      <w:r w:rsidRPr="00DC2553">
        <w:rPr>
          <w:b/>
          <w:sz w:val="28"/>
          <w:szCs w:val="28"/>
        </w:rPr>
        <w:t xml:space="preserve">округа Зябликово                                                                            И.В. Золкина        </w:t>
      </w:r>
    </w:p>
    <w:sectPr w:rsidR="005B7199" w:rsidRPr="001E64E8" w:rsidSect="009231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C2553"/>
    <w:rsid w:val="000173EC"/>
    <w:rsid w:val="00043020"/>
    <w:rsid w:val="00057EF8"/>
    <w:rsid w:val="00095357"/>
    <w:rsid w:val="000C3CEA"/>
    <w:rsid w:val="00133F6D"/>
    <w:rsid w:val="0016042D"/>
    <w:rsid w:val="00182CE3"/>
    <w:rsid w:val="001C70EA"/>
    <w:rsid w:val="001E2A9C"/>
    <w:rsid w:val="001E64E8"/>
    <w:rsid w:val="0020169A"/>
    <w:rsid w:val="00226D24"/>
    <w:rsid w:val="00237357"/>
    <w:rsid w:val="002629E2"/>
    <w:rsid w:val="00262B6E"/>
    <w:rsid w:val="0029138F"/>
    <w:rsid w:val="002B5E26"/>
    <w:rsid w:val="002C34F8"/>
    <w:rsid w:val="002D53E2"/>
    <w:rsid w:val="002E5C39"/>
    <w:rsid w:val="00323671"/>
    <w:rsid w:val="003241B9"/>
    <w:rsid w:val="003750A1"/>
    <w:rsid w:val="00377AE7"/>
    <w:rsid w:val="00382DDC"/>
    <w:rsid w:val="003C2D53"/>
    <w:rsid w:val="003D7E0C"/>
    <w:rsid w:val="003F67E4"/>
    <w:rsid w:val="00412F17"/>
    <w:rsid w:val="0042621D"/>
    <w:rsid w:val="004406ED"/>
    <w:rsid w:val="004830EE"/>
    <w:rsid w:val="00493E21"/>
    <w:rsid w:val="004A69E4"/>
    <w:rsid w:val="00500FD0"/>
    <w:rsid w:val="005178A8"/>
    <w:rsid w:val="00536955"/>
    <w:rsid w:val="00542D1F"/>
    <w:rsid w:val="00547F4C"/>
    <w:rsid w:val="00550DBD"/>
    <w:rsid w:val="00567803"/>
    <w:rsid w:val="005B7199"/>
    <w:rsid w:val="005C6E0B"/>
    <w:rsid w:val="005D2311"/>
    <w:rsid w:val="005E47DB"/>
    <w:rsid w:val="005F3B8E"/>
    <w:rsid w:val="006438D7"/>
    <w:rsid w:val="00653D1B"/>
    <w:rsid w:val="00665C25"/>
    <w:rsid w:val="006C2DE8"/>
    <w:rsid w:val="006D2757"/>
    <w:rsid w:val="006F38A5"/>
    <w:rsid w:val="0072702C"/>
    <w:rsid w:val="00737276"/>
    <w:rsid w:val="007A2DB2"/>
    <w:rsid w:val="007B6CE8"/>
    <w:rsid w:val="007D453A"/>
    <w:rsid w:val="008104A0"/>
    <w:rsid w:val="00812929"/>
    <w:rsid w:val="00841417"/>
    <w:rsid w:val="00862FDC"/>
    <w:rsid w:val="0086534C"/>
    <w:rsid w:val="008727AC"/>
    <w:rsid w:val="00876588"/>
    <w:rsid w:val="008A0639"/>
    <w:rsid w:val="008B5167"/>
    <w:rsid w:val="008B55A3"/>
    <w:rsid w:val="008D6A96"/>
    <w:rsid w:val="008E5D7A"/>
    <w:rsid w:val="008E6AEF"/>
    <w:rsid w:val="008F7D22"/>
    <w:rsid w:val="00901F77"/>
    <w:rsid w:val="00910E0B"/>
    <w:rsid w:val="0092318D"/>
    <w:rsid w:val="00966D36"/>
    <w:rsid w:val="00973D01"/>
    <w:rsid w:val="009A6B0B"/>
    <w:rsid w:val="009C61AC"/>
    <w:rsid w:val="009D7916"/>
    <w:rsid w:val="009E11CB"/>
    <w:rsid w:val="00A00FDC"/>
    <w:rsid w:val="00A730EE"/>
    <w:rsid w:val="00A91848"/>
    <w:rsid w:val="00A9637B"/>
    <w:rsid w:val="00AA2592"/>
    <w:rsid w:val="00AA3E2E"/>
    <w:rsid w:val="00AB6625"/>
    <w:rsid w:val="00AC5140"/>
    <w:rsid w:val="00AF781B"/>
    <w:rsid w:val="00B04B28"/>
    <w:rsid w:val="00BA4417"/>
    <w:rsid w:val="00BC0182"/>
    <w:rsid w:val="00BF5DA2"/>
    <w:rsid w:val="00BF6999"/>
    <w:rsid w:val="00C03088"/>
    <w:rsid w:val="00C3336A"/>
    <w:rsid w:val="00C43241"/>
    <w:rsid w:val="00C442A3"/>
    <w:rsid w:val="00C477A6"/>
    <w:rsid w:val="00C52FB1"/>
    <w:rsid w:val="00C6677B"/>
    <w:rsid w:val="00C81A5F"/>
    <w:rsid w:val="00C85470"/>
    <w:rsid w:val="00CC78CD"/>
    <w:rsid w:val="00CD37F1"/>
    <w:rsid w:val="00D00FDD"/>
    <w:rsid w:val="00D373FE"/>
    <w:rsid w:val="00D96677"/>
    <w:rsid w:val="00DA01CC"/>
    <w:rsid w:val="00DA66B2"/>
    <w:rsid w:val="00DC2553"/>
    <w:rsid w:val="00DD634C"/>
    <w:rsid w:val="00E27818"/>
    <w:rsid w:val="00E326EF"/>
    <w:rsid w:val="00E51D4A"/>
    <w:rsid w:val="00E90F87"/>
    <w:rsid w:val="00E95CB3"/>
    <w:rsid w:val="00EB27D0"/>
    <w:rsid w:val="00EB4A0A"/>
    <w:rsid w:val="00EB5304"/>
    <w:rsid w:val="00EE1C9B"/>
    <w:rsid w:val="00EF09B3"/>
    <w:rsid w:val="00F07053"/>
    <w:rsid w:val="00F11B88"/>
    <w:rsid w:val="00F41998"/>
    <w:rsid w:val="00F54DDE"/>
    <w:rsid w:val="00F72C65"/>
    <w:rsid w:val="00F90254"/>
    <w:rsid w:val="00FB4646"/>
    <w:rsid w:val="00FB5ECB"/>
    <w:rsid w:val="00FD4CDA"/>
    <w:rsid w:val="00FE000E"/>
    <w:rsid w:val="00FE6A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2553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uiPriority w:val="99"/>
    <w:locked/>
    <w:rsid w:val="00DC2553"/>
    <w:rPr>
      <w:sz w:val="28"/>
      <w:lang w:eastAsia="ru-RU"/>
    </w:rPr>
  </w:style>
  <w:style w:type="paragraph" w:styleId="BodyTextIndent">
    <w:name w:val="Body Text Indent"/>
    <w:basedOn w:val="Normal"/>
    <w:link w:val="BodyTextIndentChar2"/>
    <w:uiPriority w:val="99"/>
    <w:rsid w:val="00DC2553"/>
    <w:pPr>
      <w:autoSpaceDE w:val="0"/>
      <w:autoSpaceDN w:val="0"/>
      <w:jc w:val="both"/>
    </w:pPr>
    <w:rPr>
      <w:rFonts w:ascii="Calibri" w:eastAsia="Calibri" w:hAnsi="Calibri"/>
      <w:sz w:val="28"/>
      <w:szCs w:val="28"/>
    </w:rPr>
  </w:style>
  <w:style w:type="character" w:customStyle="1" w:styleId="BodyTextIndentChar1">
    <w:name w:val="Body Text Indent Char1"/>
    <w:basedOn w:val="DefaultParagraphFont"/>
    <w:link w:val="BodyTextIndent"/>
    <w:uiPriority w:val="99"/>
    <w:semiHidden/>
    <w:locked/>
    <w:rsid w:val="009C61AC"/>
    <w:rPr>
      <w:rFonts w:ascii="Times New Roman" w:hAnsi="Times New Roman" w:cs="Times New Roman"/>
      <w:sz w:val="24"/>
      <w:szCs w:val="24"/>
    </w:rPr>
  </w:style>
  <w:style w:type="character" w:customStyle="1" w:styleId="BodyTextIndentChar2">
    <w:name w:val="Body Text Indent Char2"/>
    <w:basedOn w:val="DefaultParagraphFont"/>
    <w:link w:val="BodyTextIndent"/>
    <w:uiPriority w:val="99"/>
    <w:semiHidden/>
    <w:locked/>
    <w:rsid w:val="00DC2553"/>
    <w:rPr>
      <w:rFonts w:ascii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C442A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imes New Roman" w:hAnsi="Times New Roman"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248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18</TotalTime>
  <Pages>1</Pages>
  <Words>221</Words>
  <Characters>1264</Characters>
  <Application>Microsoft Office Outlook</Application>
  <DocSecurity>0</DocSecurity>
  <Lines>0</Lines>
  <Paragraphs>0</Paragraphs>
  <ScaleCrop>false</ScaleCrop>
  <Company>RePack by SPecialiST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11</cp:revision>
  <cp:lastPrinted>2014-09-04T05:53:00Z</cp:lastPrinted>
  <dcterms:created xsi:type="dcterms:W3CDTF">2013-09-26T05:10:00Z</dcterms:created>
  <dcterms:modified xsi:type="dcterms:W3CDTF">2014-09-08T09:08:00Z</dcterms:modified>
</cp:coreProperties>
</file>